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52" w:rsidRDefault="001C0652" w:rsidP="002639DD"/>
    <w:p w:rsidR="00A4046E" w:rsidRPr="00A4046E" w:rsidRDefault="00A4046E" w:rsidP="00A4046E">
      <w:pPr>
        <w:tabs>
          <w:tab w:val="right" w:pos="9639"/>
        </w:tabs>
        <w:rPr>
          <w:i/>
          <w:iCs/>
        </w:rPr>
      </w:pPr>
      <w:r>
        <w:rPr>
          <w:i/>
          <w:iCs/>
        </w:rPr>
        <w:tab/>
      </w:r>
      <w:r w:rsidRPr="00A4046E">
        <w:rPr>
          <w:i/>
          <w:iCs/>
        </w:rPr>
        <w:t>Spett.le D.S. Immacolata Abbatantuono</w:t>
      </w:r>
    </w:p>
    <w:p w:rsidR="00A4046E" w:rsidRPr="00A4046E" w:rsidRDefault="00A4046E" w:rsidP="00A4046E">
      <w:pPr>
        <w:jc w:val="right"/>
        <w:rPr>
          <w:i/>
          <w:iCs/>
        </w:rPr>
      </w:pPr>
      <w:r w:rsidRPr="00A4046E">
        <w:rPr>
          <w:i/>
          <w:iCs/>
        </w:rPr>
        <w:t>2° Circolo Didattico “Giovanni XXIII”</w:t>
      </w:r>
    </w:p>
    <w:p w:rsidR="00A4046E" w:rsidRPr="00A4046E" w:rsidRDefault="00A4046E" w:rsidP="00A4046E">
      <w:pPr>
        <w:jc w:val="right"/>
        <w:rPr>
          <w:i/>
          <w:iCs/>
        </w:rPr>
      </w:pPr>
      <w:r w:rsidRPr="00A4046E">
        <w:rPr>
          <w:i/>
          <w:iCs/>
        </w:rPr>
        <w:t>Via San Pietro, 9 – 70019 -</w:t>
      </w:r>
    </w:p>
    <w:p w:rsidR="00A4046E" w:rsidRPr="00A4046E" w:rsidRDefault="00A4046E" w:rsidP="00A4046E">
      <w:pPr>
        <w:jc w:val="right"/>
        <w:rPr>
          <w:i/>
          <w:iCs/>
        </w:rPr>
      </w:pPr>
      <w:r w:rsidRPr="00A4046E">
        <w:rPr>
          <w:i/>
          <w:iCs/>
        </w:rPr>
        <w:t>Triggiano (BA)</w:t>
      </w:r>
    </w:p>
    <w:p w:rsidR="00A4046E" w:rsidRPr="00A4046E" w:rsidRDefault="00A4046E" w:rsidP="00A4046E">
      <w:pPr>
        <w:rPr>
          <w:i/>
          <w:iCs/>
        </w:rPr>
      </w:pPr>
      <w:r w:rsidRPr="00A4046E">
        <w:rPr>
          <w:i/>
          <w:iCs/>
        </w:rPr>
        <w:t xml:space="preserve">                                                                                                 E.p.c.</w:t>
      </w:r>
    </w:p>
    <w:p w:rsidR="00A4046E" w:rsidRPr="00A4046E" w:rsidRDefault="00A4046E" w:rsidP="00A4046E">
      <w:pPr>
        <w:jc w:val="right"/>
        <w:rPr>
          <w:i/>
          <w:iCs/>
        </w:rPr>
      </w:pPr>
      <w:r w:rsidRPr="00A4046E">
        <w:rPr>
          <w:i/>
          <w:iCs/>
        </w:rPr>
        <w:t xml:space="preserve">Al Gestore del “Servizio Sezione Primavera” </w:t>
      </w:r>
    </w:p>
    <w:p w:rsidR="00A4046E" w:rsidRPr="00A4046E" w:rsidRDefault="00A4046E" w:rsidP="00A4046E">
      <w:pPr>
        <w:jc w:val="right"/>
        <w:rPr>
          <w:i/>
          <w:iCs/>
        </w:rPr>
      </w:pPr>
      <w:r w:rsidRPr="00A4046E">
        <w:rPr>
          <w:i/>
          <w:iCs/>
        </w:rPr>
        <w:t>Cooperativa sociale “Occupazione e Solidarietà”</w:t>
      </w:r>
    </w:p>
    <w:p w:rsidR="00A4046E" w:rsidRPr="00A4046E" w:rsidRDefault="00A4046E" w:rsidP="00A4046E">
      <w:pPr>
        <w:jc w:val="right"/>
        <w:rPr>
          <w:i/>
          <w:iCs/>
        </w:rPr>
      </w:pPr>
    </w:p>
    <w:p w:rsidR="00A4046E" w:rsidRPr="00A4046E" w:rsidRDefault="00A4046E" w:rsidP="00A4046E">
      <w:pPr>
        <w:jc w:val="right"/>
        <w:rPr>
          <w:sz w:val="24"/>
          <w:szCs w:val="24"/>
        </w:rPr>
      </w:pPr>
    </w:p>
    <w:p w:rsidR="00A4046E" w:rsidRPr="00A4046E" w:rsidRDefault="00A4046E" w:rsidP="00A4046E">
      <w:pPr>
        <w:jc w:val="both"/>
        <w:rPr>
          <w:sz w:val="22"/>
          <w:szCs w:val="22"/>
        </w:rPr>
      </w:pPr>
      <w:r w:rsidRPr="00A4046E">
        <w:rPr>
          <w:b/>
          <w:bCs/>
          <w:sz w:val="22"/>
          <w:szCs w:val="22"/>
        </w:rPr>
        <w:t>Oggetto:</w:t>
      </w:r>
      <w:r w:rsidRPr="00A4046E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bookmarkStart w:id="0" w:name="_GoBack"/>
      <w:bookmarkEnd w:id="0"/>
      <w:r w:rsidRPr="00A4046E">
        <w:rPr>
          <w:sz w:val="22"/>
          <w:szCs w:val="22"/>
        </w:rPr>
        <w:t>stanza per garantire la fruizione del diritto all’educazione a distanza nonché richiesta di conversione temporanea del servizio di Servizio “Sezione Primavera” a favore degli iscritti frequentanti il Servizio stesso.</w:t>
      </w:r>
    </w:p>
    <w:p w:rsidR="00A4046E" w:rsidRPr="00A4046E" w:rsidRDefault="00A4046E" w:rsidP="00A4046E">
      <w:pPr>
        <w:jc w:val="both"/>
        <w:rPr>
          <w:sz w:val="24"/>
          <w:szCs w:val="24"/>
        </w:rPr>
      </w:pPr>
    </w:p>
    <w:p w:rsidR="00A4046E" w:rsidRPr="00A4046E" w:rsidRDefault="00A4046E" w:rsidP="00A4046E"/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A seguito della sospensione dei servizi educativi e scolastici in presenza, da parte del Servizio Sezione Primavera del 2° C.D. “Giovanni XXIII” del Comune di Triggiano (BA)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 xml:space="preserve">Io sottoscritta/o                                                    nata/o a  </w:t>
      </w:r>
      <w:r w:rsidRPr="00A4046E">
        <w:rPr>
          <w:sz w:val="22"/>
          <w:szCs w:val="22"/>
        </w:rPr>
        <w:tab/>
      </w: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 xml:space="preserve"> il </w:t>
      </w:r>
      <w:r w:rsidRPr="00A4046E">
        <w:rPr>
          <w:sz w:val="22"/>
          <w:szCs w:val="22"/>
        </w:rPr>
        <w:tab/>
        <w:t>in qualità di: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</w:t>
      </w:r>
      <w:r w:rsidRPr="00A4046E">
        <w:rPr>
          <w:sz w:val="22"/>
          <w:szCs w:val="22"/>
        </w:rPr>
        <w:tab/>
        <w:t xml:space="preserve">Genitore                    </w:t>
      </w:r>
      <w:r w:rsidRPr="00A4046E">
        <w:rPr>
          <w:sz w:val="22"/>
          <w:szCs w:val="22"/>
        </w:rPr>
        <w:t xml:space="preserve">Tutore                              </w:t>
      </w:r>
      <w:r w:rsidRPr="00A4046E">
        <w:rPr>
          <w:sz w:val="22"/>
          <w:szCs w:val="22"/>
        </w:rPr>
        <w:t>Altro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 xml:space="preserve">Del minore nato a </w:t>
      </w:r>
      <w:r w:rsidRPr="00A4046E">
        <w:rPr>
          <w:sz w:val="22"/>
          <w:szCs w:val="22"/>
        </w:rPr>
        <w:tab/>
        <w:t xml:space="preserve">_____________ </w:t>
      </w:r>
      <w:r>
        <w:rPr>
          <w:sz w:val="22"/>
          <w:szCs w:val="22"/>
        </w:rPr>
        <w:t xml:space="preserve">   </w:t>
      </w:r>
      <w:r w:rsidRPr="00A4046E">
        <w:rPr>
          <w:sz w:val="22"/>
          <w:szCs w:val="22"/>
        </w:rPr>
        <w:t>il</w:t>
      </w:r>
      <w:r>
        <w:rPr>
          <w:sz w:val="22"/>
          <w:szCs w:val="22"/>
        </w:rPr>
        <w:t xml:space="preserve">      </w:t>
      </w:r>
      <w:r w:rsidRPr="00A4046E">
        <w:rPr>
          <w:sz w:val="22"/>
          <w:szCs w:val="22"/>
        </w:rPr>
        <w:t xml:space="preserve"> ____________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Default="00A4046E" w:rsidP="00A4046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considerato</w:t>
      </w:r>
      <w:r w:rsidRPr="00A4046E">
        <w:rPr>
          <w:sz w:val="22"/>
          <w:szCs w:val="22"/>
        </w:rPr>
        <w:t xml:space="preserve"> che: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-</w:t>
      </w:r>
      <w:r w:rsidRPr="00A4046E">
        <w:rPr>
          <w:sz w:val="22"/>
          <w:szCs w:val="22"/>
        </w:rPr>
        <w:tab/>
        <w:t>Con i Dpcm del 4 e 9 marzo 2020 è stata disposta su tutto il territorio nazionale la sospensione delle lezioni in presenza in tutte le scuole fino al 03.04 2020 fatte salve ulteriori proroghe,</w:t>
      </w: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-</w:t>
      </w:r>
      <w:r w:rsidRPr="00A4046E">
        <w:rPr>
          <w:sz w:val="22"/>
          <w:szCs w:val="22"/>
        </w:rPr>
        <w:tab/>
        <w:t>L’ art.48 del D.L. n. 18 del 17 marzo 2020 ha confermato quanto in precedenza stabilito, affermando che durante la sospensione dei servizi educativi e scolastici di cui all'art 2 del decreto legislativo 13 aprile 2017, n. 65, “le pubbliche amministrazioni forniscono, avvalendosi del personale disponibile, già impiegato in tali servizi, dipendente da soggetti privati che operano in convenzione, concessione o appalto, prestazioni in forme individuali domiciliari o a distanza”;</w:t>
      </w: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-</w:t>
      </w:r>
      <w:r w:rsidRPr="00A4046E">
        <w:rPr>
          <w:sz w:val="22"/>
          <w:szCs w:val="22"/>
        </w:rPr>
        <w:tab/>
        <w:t>pertanto, secondo la formulazione dell’art.48 D.L.18/2020, ferme restando le altre condizioni, alcune prestazioni svolte in ambito scolastico possono essere svolte in modalità alternativ</w:t>
      </w:r>
      <w:r>
        <w:rPr>
          <w:sz w:val="22"/>
          <w:szCs w:val="22"/>
        </w:rPr>
        <w:t>a;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c</w:t>
      </w:r>
      <w:r w:rsidRPr="00A4046E">
        <w:rPr>
          <w:sz w:val="22"/>
          <w:szCs w:val="22"/>
        </w:rPr>
        <w:t>on la presente chiedo: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    che, per tutto il periodo di sospensione delle Servizio</w:t>
      </w:r>
      <w:r>
        <w:rPr>
          <w:sz w:val="22"/>
          <w:szCs w:val="22"/>
        </w:rPr>
        <w:t xml:space="preserve"> in oggetto</w:t>
      </w:r>
      <w:r w:rsidRPr="00A4046E">
        <w:rPr>
          <w:sz w:val="22"/>
          <w:szCs w:val="22"/>
        </w:rPr>
        <w:t xml:space="preserve">, lo stesso sia fruito dal minore, in modalità </w:t>
      </w:r>
      <w:r>
        <w:rPr>
          <w:sz w:val="22"/>
          <w:szCs w:val="22"/>
        </w:rPr>
        <w:t>digitale</w:t>
      </w:r>
      <w:r w:rsidRPr="00A4046E">
        <w:rPr>
          <w:sz w:val="22"/>
          <w:szCs w:val="22"/>
        </w:rPr>
        <w:t>;</w:t>
      </w: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Il tutto predisposto con la finalità di garantire la massima tutela della salute di operatori e utenti e loro familiari.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>Distinti saluti,</w:t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  <w:r w:rsidRPr="00A4046E">
        <w:rPr>
          <w:sz w:val="22"/>
          <w:szCs w:val="22"/>
        </w:rPr>
        <w:t xml:space="preserve">Data </w:t>
      </w:r>
      <w:r w:rsidRPr="00A4046E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 </w:t>
      </w:r>
      <w:r w:rsidRPr="00A4046E">
        <w:rPr>
          <w:sz w:val="22"/>
          <w:szCs w:val="22"/>
        </w:rPr>
        <w:t xml:space="preserve">Firma richiedente  </w:t>
      </w:r>
      <w:r w:rsidRPr="00A4046E">
        <w:rPr>
          <w:sz w:val="22"/>
          <w:szCs w:val="22"/>
        </w:rPr>
        <w:tab/>
      </w:r>
    </w:p>
    <w:p w:rsidR="00A4046E" w:rsidRPr="00A4046E" w:rsidRDefault="00A4046E" w:rsidP="00A4046E">
      <w:pPr>
        <w:rPr>
          <w:sz w:val="22"/>
          <w:szCs w:val="22"/>
        </w:rPr>
      </w:pPr>
    </w:p>
    <w:p w:rsidR="00A4046E" w:rsidRPr="00A4046E" w:rsidRDefault="00A4046E" w:rsidP="00A4046E">
      <w:pPr>
        <w:rPr>
          <w:sz w:val="22"/>
          <w:szCs w:val="22"/>
        </w:rPr>
      </w:pPr>
    </w:p>
    <w:p w:rsidR="002639DD" w:rsidRPr="00BF2587" w:rsidRDefault="00A4046E" w:rsidP="002639DD">
      <w:pPr>
        <w:rPr>
          <w:sz w:val="22"/>
          <w:szCs w:val="22"/>
        </w:rPr>
      </w:pPr>
      <w:r w:rsidRPr="00A4046E">
        <w:rPr>
          <w:sz w:val="22"/>
          <w:szCs w:val="22"/>
        </w:rPr>
        <w:t>Firma per presa visione del genitore o persona di riferimento del richiedente</w:t>
      </w:r>
    </w:p>
    <w:sectPr w:rsidR="002639DD" w:rsidRPr="00BF2587" w:rsidSect="00666E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1276" w:left="1134" w:header="284" w:footer="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3A6" w:rsidRDefault="003153A6">
      <w:r>
        <w:separator/>
      </w:r>
    </w:p>
  </w:endnote>
  <w:endnote w:type="continuationSeparator" w:id="0">
    <w:p w:rsidR="003153A6" w:rsidRDefault="00315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legro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4B693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241E3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4241E3" w:rsidRDefault="004241E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4B693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F258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241E3" w:rsidRPr="00E40DDC" w:rsidRDefault="004241E3" w:rsidP="00B75DE2">
    <w:pPr>
      <w:pStyle w:val="Corpodeltesto"/>
      <w:ind w:right="-71"/>
      <w:jc w:val="center"/>
      <w:rPr>
        <w:b/>
        <w:sz w:val="18"/>
        <w:szCs w:val="18"/>
      </w:rPr>
    </w:pPr>
    <w:r w:rsidRPr="003E62E7">
      <w:rPr>
        <w:rFonts w:ascii="Verdana" w:eastAsia="Arial Unicode MS" w:hAnsi="Verdana"/>
        <w:b/>
        <w:color w:val="000080"/>
        <w:sz w:val="18"/>
        <w:szCs w:val="18"/>
      </w:rPr>
      <w:t>Sede Centrale</w:t>
    </w:r>
    <w:r w:rsidRPr="003E62E7">
      <w:rPr>
        <w:rFonts w:ascii="Verdana" w:eastAsia="Arial Unicode MS" w:hAnsi="Verdana"/>
        <w:b/>
        <w:sz w:val="18"/>
        <w:szCs w:val="18"/>
      </w:rPr>
      <w:t>:</w:t>
    </w:r>
    <w:r w:rsidRPr="003E62E7">
      <w:rPr>
        <w:rFonts w:ascii="Verdana" w:eastAsia="Arial Unicode MS" w:hAnsi="Verdana"/>
        <w:b/>
        <w:i/>
        <w:iCs/>
        <w:sz w:val="18"/>
        <w:szCs w:val="18"/>
      </w:rPr>
      <w:t xml:space="preserve"> </w:t>
    </w:r>
    <w:r w:rsidRPr="003E62E7">
      <w:rPr>
        <w:b/>
        <w:sz w:val="18"/>
        <w:szCs w:val="18"/>
      </w:rPr>
      <w:t xml:space="preserve">Via San Pietro, 9   </w:t>
    </w:r>
    <w:r w:rsidRPr="003E62E7">
      <w:rPr>
        <w:b/>
        <w:i/>
        <w:sz w:val="18"/>
        <w:szCs w:val="18"/>
      </w:rPr>
      <w:t>tel. 080/4681452</w:t>
    </w:r>
    <w:r>
      <w:rPr>
        <w:b/>
        <w:i/>
        <w:sz w:val="18"/>
        <w:szCs w:val="18"/>
      </w:rPr>
      <w:t xml:space="preserve"> </w:t>
    </w:r>
    <w:r w:rsidRPr="003E62E7">
      <w:rPr>
        <w:b/>
        <w:i/>
        <w:sz w:val="18"/>
        <w:szCs w:val="18"/>
      </w:rPr>
      <w:t>- 080/ 4686255 (centralino-fax)</w:t>
    </w:r>
    <w:r w:rsidRPr="003E62E7">
      <w:rPr>
        <w:b/>
        <w:sz w:val="18"/>
        <w:szCs w:val="18"/>
      </w:rPr>
      <w:br/>
      <w:t xml:space="preserve">Distretto Scolastico n.13 - Codice Meccanografico BAEE17800G - cod. </w:t>
    </w:r>
    <w:proofErr w:type="spellStart"/>
    <w:r w:rsidRPr="003E62E7">
      <w:rPr>
        <w:b/>
        <w:sz w:val="18"/>
        <w:szCs w:val="18"/>
      </w:rPr>
      <w:t>fis</w:t>
    </w:r>
    <w:proofErr w:type="spellEnd"/>
    <w:r w:rsidRPr="003E62E7">
      <w:rPr>
        <w:b/>
        <w:sz w:val="18"/>
        <w:szCs w:val="18"/>
      </w:rPr>
      <w:t xml:space="preserve">./part. </w:t>
    </w:r>
    <w:r w:rsidRPr="00E40DDC">
      <w:rPr>
        <w:b/>
        <w:sz w:val="18"/>
        <w:szCs w:val="18"/>
      </w:rPr>
      <w:t>IVA 80028490722</w:t>
    </w:r>
    <w:r w:rsidR="0093217C">
      <w:rPr>
        <w:b/>
        <w:sz w:val="18"/>
        <w:szCs w:val="18"/>
      </w:rPr>
      <w:t>-Cod.Univoco:UFR4MF</w:t>
    </w:r>
  </w:p>
  <w:p w:rsidR="004241E3" w:rsidRDefault="004241E3" w:rsidP="00B75DE2">
    <w:pPr>
      <w:pStyle w:val="Corpodeltesto"/>
      <w:tabs>
        <w:tab w:val="center" w:pos="5329"/>
        <w:tab w:val="left" w:pos="6795"/>
      </w:tabs>
      <w:ind w:right="-71"/>
      <w:jc w:val="center"/>
    </w:pPr>
    <w:r w:rsidRPr="003E62E7">
      <w:rPr>
        <w:sz w:val="18"/>
        <w:szCs w:val="18"/>
      </w:rPr>
      <w:t>Sito web:</w:t>
    </w:r>
    <w:r>
      <w:rPr>
        <w:sz w:val="18"/>
        <w:szCs w:val="18"/>
      </w:rPr>
      <w:t xml:space="preserve"> </w:t>
    </w:r>
    <w:hyperlink r:id="rId1" w:history="1">
      <w:r w:rsidRPr="00293E9E">
        <w:rPr>
          <w:rStyle w:val="Collegamentoipertestuale"/>
          <w:b/>
          <w:sz w:val="18"/>
          <w:szCs w:val="18"/>
        </w:rPr>
        <w:t>www.2circolo-triggiano.</w:t>
      </w:r>
      <w:r w:rsidR="00E33B4B">
        <w:rPr>
          <w:rStyle w:val="Collegamentoipertestuale"/>
          <w:b/>
          <w:sz w:val="18"/>
          <w:szCs w:val="18"/>
        </w:rPr>
        <w:t>gov.</w:t>
      </w:r>
      <w:r w:rsidRPr="00293E9E">
        <w:rPr>
          <w:rStyle w:val="Collegamentoipertestuale"/>
          <w:b/>
          <w:sz w:val="18"/>
          <w:szCs w:val="18"/>
        </w:rPr>
        <w:t>it</w:t>
      </w:r>
    </w:hyperlink>
    <w:r>
      <w:rPr>
        <w:sz w:val="18"/>
        <w:szCs w:val="18"/>
      </w:rPr>
      <w:t xml:space="preserve">  - </w:t>
    </w:r>
    <w:r w:rsidRPr="003E62E7">
      <w:rPr>
        <w:b/>
        <w:sz w:val="18"/>
        <w:szCs w:val="18"/>
      </w:rPr>
      <w:t xml:space="preserve">e-mail: </w:t>
    </w:r>
    <w:hyperlink r:id="rId2" w:history="1">
      <w:r w:rsidRPr="003E62E7">
        <w:rPr>
          <w:rStyle w:val="Collegamentoipertestuale"/>
          <w:b/>
          <w:sz w:val="18"/>
          <w:szCs w:val="18"/>
        </w:rPr>
        <w:t>baee17800g@istruzione.it</w:t>
      </w:r>
    </w:hyperlink>
    <w:r>
      <w:rPr>
        <w:sz w:val="18"/>
        <w:szCs w:val="18"/>
      </w:rPr>
      <w:t xml:space="preserve"> - </w:t>
    </w:r>
    <w:r w:rsidRPr="00293E9E">
      <w:rPr>
        <w:b/>
        <w:sz w:val="18"/>
        <w:szCs w:val="18"/>
      </w:rPr>
      <w:t xml:space="preserve">Pec: </w:t>
    </w:r>
    <w:hyperlink r:id="rId3" w:history="1">
      <w:r w:rsidRPr="00293E9E">
        <w:rPr>
          <w:rStyle w:val="Collegamentoipertestuale"/>
          <w:b/>
          <w:sz w:val="18"/>
          <w:szCs w:val="18"/>
        </w:rPr>
        <w:t>baee17800g@pec.istruzione.it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87" w:rsidRDefault="00BF258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3A6" w:rsidRDefault="003153A6">
      <w:r>
        <w:separator/>
      </w:r>
    </w:p>
  </w:footnote>
  <w:footnote w:type="continuationSeparator" w:id="0">
    <w:p w:rsidR="003153A6" w:rsidRDefault="00315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87" w:rsidRDefault="00BF258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93217C" w:rsidP="00A4046E">
    <w:pPr>
      <w:pStyle w:val="Intestazione"/>
      <w:tabs>
        <w:tab w:val="clear" w:pos="4819"/>
        <w:tab w:val="clear" w:pos="9638"/>
        <w:tab w:val="left" w:pos="2520"/>
        <w:tab w:val="left" w:pos="5805"/>
        <w:tab w:val="left" w:pos="6180"/>
      </w:tabs>
      <w:rPr>
        <w:noProof/>
      </w:rPr>
    </w:pPr>
    <w:r w:rsidRPr="0093217C">
      <w:rPr>
        <w:noProof/>
      </w:rPr>
      <w:drawing>
        <wp:inline distT="0" distB="0" distL="0" distR="0">
          <wp:extent cx="2733675" cy="714330"/>
          <wp:effectExtent l="0" t="0" r="0" b="0"/>
          <wp:docPr id="2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2124" cy="7452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4046E">
      <w:rPr>
        <w:noProof/>
      </w:rPr>
      <w:tab/>
    </w:r>
    <w:r w:rsidR="00A4046E">
      <w:rPr>
        <w:noProof/>
      </w:rPr>
      <w:tab/>
    </w:r>
    <w:r w:rsidR="00A4046E">
      <w:rPr>
        <w:noProof/>
      </w:rPr>
      <w:drawing>
        <wp:inline distT="0" distB="0" distL="0" distR="0">
          <wp:extent cx="1971675" cy="8382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169" cy="8503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241E3" w:rsidRDefault="004241E3" w:rsidP="00B75DE2">
    <w:pPr>
      <w:pStyle w:val="Intestazione"/>
      <w:tabs>
        <w:tab w:val="clear" w:pos="4819"/>
        <w:tab w:val="clear" w:pos="9638"/>
        <w:tab w:val="left" w:pos="2520"/>
      </w:tabs>
      <w:rPr>
        <w:noProof/>
      </w:rPr>
    </w:pPr>
  </w:p>
  <w:p w:rsidR="004241E3" w:rsidRPr="00A4046E" w:rsidRDefault="004241E3" w:rsidP="00A4046E">
    <w:pPr>
      <w:pStyle w:val="Intestazione"/>
      <w:rPr>
        <w:b/>
        <w:color w:val="548DD4"/>
        <w:sz w:val="16"/>
        <w:szCs w:val="16"/>
      </w:rPr>
    </w:pPr>
    <w:r w:rsidRPr="00A4046E">
      <w:rPr>
        <w:b/>
        <w:color w:val="548DD4"/>
        <w:sz w:val="16"/>
        <w:szCs w:val="16"/>
      </w:rPr>
      <w:t>Direzione Didattica Statale - 2° Circolo Didattico “Giovanni XXIII”</w:t>
    </w:r>
  </w:p>
  <w:p w:rsidR="004241E3" w:rsidRPr="00A4046E" w:rsidRDefault="00A4046E" w:rsidP="00A4046E">
    <w:pPr>
      <w:pStyle w:val="Intestazione"/>
      <w:rPr>
        <w:b/>
        <w:color w:val="548DD4"/>
        <w:sz w:val="16"/>
        <w:szCs w:val="16"/>
      </w:rPr>
    </w:pPr>
    <w:r>
      <w:rPr>
        <w:b/>
        <w:color w:val="548DD4"/>
        <w:sz w:val="16"/>
        <w:szCs w:val="16"/>
      </w:rPr>
      <w:t xml:space="preserve">                                        </w:t>
    </w:r>
    <w:r w:rsidR="004241E3" w:rsidRPr="00A4046E">
      <w:rPr>
        <w:b/>
        <w:color w:val="548DD4"/>
        <w:sz w:val="16"/>
        <w:szCs w:val="16"/>
      </w:rPr>
      <w:t>Triggiano (Ba)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87" w:rsidRDefault="00BF258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OpenSymbol" w:hAnsi="OpenSymbol"/>
      </w:rPr>
    </w:lvl>
  </w:abstractNum>
  <w:abstractNum w:abstractNumId="2">
    <w:nsid w:val="03C71BFD"/>
    <w:multiLevelType w:val="hybridMultilevel"/>
    <w:tmpl w:val="ED58DD28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923CB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D360FF9"/>
    <w:multiLevelType w:val="hybridMultilevel"/>
    <w:tmpl w:val="2E806F1E"/>
    <w:lvl w:ilvl="0" w:tplc="30906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1517CB"/>
    <w:multiLevelType w:val="singleLevel"/>
    <w:tmpl w:val="E826BFF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12C54144"/>
    <w:multiLevelType w:val="hybridMultilevel"/>
    <w:tmpl w:val="BB844F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553FF"/>
    <w:multiLevelType w:val="hybridMultilevel"/>
    <w:tmpl w:val="46709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B6937"/>
    <w:multiLevelType w:val="singleLevel"/>
    <w:tmpl w:val="6F92B84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9">
    <w:nsid w:val="1DAE5E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2320217"/>
    <w:multiLevelType w:val="hybridMultilevel"/>
    <w:tmpl w:val="9E164BE2"/>
    <w:lvl w:ilvl="0" w:tplc="B6265F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5DE6337"/>
    <w:multiLevelType w:val="hybridMultilevel"/>
    <w:tmpl w:val="27E03C7E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A331C07"/>
    <w:multiLevelType w:val="hybridMultilevel"/>
    <w:tmpl w:val="CE3A0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A5EEA"/>
    <w:multiLevelType w:val="hybridMultilevel"/>
    <w:tmpl w:val="3BBC20EC"/>
    <w:lvl w:ilvl="0" w:tplc="6352C1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E9D7AF3"/>
    <w:multiLevelType w:val="hybridMultilevel"/>
    <w:tmpl w:val="30B26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E3DE9"/>
    <w:multiLevelType w:val="singleLevel"/>
    <w:tmpl w:val="CECE65B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2F6869EA"/>
    <w:multiLevelType w:val="singleLevel"/>
    <w:tmpl w:val="12046C24"/>
    <w:lvl w:ilvl="0">
      <w:start w:val="1"/>
      <w:numFmt w:val="upperLetter"/>
      <w:pStyle w:val="Titolo7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5A067DB"/>
    <w:multiLevelType w:val="hybridMultilevel"/>
    <w:tmpl w:val="F0023D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D15B34"/>
    <w:multiLevelType w:val="hybridMultilevel"/>
    <w:tmpl w:val="F3603484"/>
    <w:lvl w:ilvl="0" w:tplc="EF448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6D137B7"/>
    <w:multiLevelType w:val="hybridMultilevel"/>
    <w:tmpl w:val="5B4A938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76F65C6"/>
    <w:multiLevelType w:val="hybridMultilevel"/>
    <w:tmpl w:val="4F561654"/>
    <w:lvl w:ilvl="0" w:tplc="D082C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7EF0ED2"/>
    <w:multiLevelType w:val="hybridMultilevel"/>
    <w:tmpl w:val="6A26CE26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8135EE2"/>
    <w:multiLevelType w:val="singleLevel"/>
    <w:tmpl w:val="85B8637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23">
    <w:nsid w:val="3E2B2B65"/>
    <w:multiLevelType w:val="hybridMultilevel"/>
    <w:tmpl w:val="F410C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FF767D"/>
    <w:multiLevelType w:val="hybridMultilevel"/>
    <w:tmpl w:val="42CAA6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6AF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D558FC"/>
    <w:multiLevelType w:val="hybridMultilevel"/>
    <w:tmpl w:val="36EAF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041B22"/>
    <w:multiLevelType w:val="hybridMultilevel"/>
    <w:tmpl w:val="4184D89C"/>
    <w:lvl w:ilvl="0" w:tplc="1B1C5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813EEA"/>
    <w:multiLevelType w:val="hybridMultilevel"/>
    <w:tmpl w:val="169EF1A8"/>
    <w:lvl w:ilvl="0" w:tplc="396A0D0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4098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DEE8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A6A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965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E62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01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C68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54AA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66E6F98"/>
    <w:multiLevelType w:val="hybridMultilevel"/>
    <w:tmpl w:val="334C4618"/>
    <w:lvl w:ilvl="0" w:tplc="B98CE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90A1F0C"/>
    <w:multiLevelType w:val="hybridMultilevel"/>
    <w:tmpl w:val="A3C2D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D24FB4"/>
    <w:multiLevelType w:val="hybridMultilevel"/>
    <w:tmpl w:val="C6C87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4428EB"/>
    <w:multiLevelType w:val="hybridMultilevel"/>
    <w:tmpl w:val="E730DDCC"/>
    <w:lvl w:ilvl="0" w:tplc="EE8CF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AF44E90"/>
    <w:multiLevelType w:val="singleLevel"/>
    <w:tmpl w:val="846239AE"/>
    <w:lvl w:ilvl="0">
      <w:start w:val="1"/>
      <w:numFmt w:val="upperLetter"/>
      <w:lvlText w:val="%1)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33">
    <w:nsid w:val="6CC040ED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F4C7F41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>
    <w:nsid w:val="707F0B4E"/>
    <w:multiLevelType w:val="hybridMultilevel"/>
    <w:tmpl w:val="C6C27704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3F1291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7B3457B1"/>
    <w:multiLevelType w:val="hybridMultilevel"/>
    <w:tmpl w:val="92006EEA"/>
    <w:lvl w:ilvl="0" w:tplc="1CEA8A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32"/>
  </w:num>
  <w:num w:numId="3">
    <w:abstractNumId w:val="8"/>
  </w:num>
  <w:num w:numId="4">
    <w:abstractNumId w:val="22"/>
  </w:num>
  <w:num w:numId="5">
    <w:abstractNumId w:val="9"/>
  </w:num>
  <w:num w:numId="6">
    <w:abstractNumId w:val="36"/>
  </w:num>
  <w:num w:numId="7">
    <w:abstractNumId w:val="3"/>
  </w:num>
  <w:num w:numId="8">
    <w:abstractNumId w:val="15"/>
  </w:num>
  <w:num w:numId="9">
    <w:abstractNumId w:val="16"/>
  </w:num>
  <w:num w:numId="10">
    <w:abstractNumId w:val="27"/>
  </w:num>
  <w:num w:numId="11">
    <w:abstractNumId w:val="12"/>
  </w:num>
  <w:num w:numId="12">
    <w:abstractNumId w:val="25"/>
  </w:num>
  <w:num w:numId="13">
    <w:abstractNumId w:val="18"/>
  </w:num>
  <w:num w:numId="14">
    <w:abstractNumId w:val="13"/>
  </w:num>
  <w:num w:numId="15">
    <w:abstractNumId w:val="28"/>
  </w:num>
  <w:num w:numId="16">
    <w:abstractNumId w:val="24"/>
  </w:num>
  <w:num w:numId="17">
    <w:abstractNumId w:val="23"/>
  </w:num>
  <w:num w:numId="18">
    <w:abstractNumId w:val="17"/>
  </w:num>
  <w:num w:numId="19">
    <w:abstractNumId w:val="14"/>
  </w:num>
  <w:num w:numId="20">
    <w:abstractNumId w:val="30"/>
  </w:num>
  <w:num w:numId="21">
    <w:abstractNumId w:val="20"/>
  </w:num>
  <w:num w:numId="22">
    <w:abstractNumId w:val="34"/>
  </w:num>
  <w:num w:numId="23">
    <w:abstractNumId w:val="21"/>
  </w:num>
  <w:num w:numId="24">
    <w:abstractNumId w:val="2"/>
  </w:num>
  <w:num w:numId="25">
    <w:abstractNumId w:val="35"/>
  </w:num>
  <w:num w:numId="26">
    <w:abstractNumId w:val="0"/>
  </w:num>
  <w:num w:numId="27">
    <w:abstractNumId w:val="11"/>
  </w:num>
  <w:num w:numId="28">
    <w:abstractNumId w:val="26"/>
  </w:num>
  <w:num w:numId="29">
    <w:abstractNumId w:val="33"/>
  </w:num>
  <w:num w:numId="30">
    <w:abstractNumId w:val="4"/>
  </w:num>
  <w:num w:numId="31">
    <w:abstractNumId w:val="19"/>
  </w:num>
  <w:num w:numId="32">
    <w:abstractNumId w:val="29"/>
  </w:num>
  <w:num w:numId="33">
    <w:abstractNumId w:val="6"/>
  </w:num>
  <w:num w:numId="34">
    <w:abstractNumId w:val="7"/>
  </w:num>
  <w:num w:numId="35">
    <w:abstractNumId w:val="37"/>
  </w:num>
  <w:num w:numId="36">
    <w:abstractNumId w:val="31"/>
  </w:num>
  <w:num w:numId="37">
    <w:abstractNumId w:val="10"/>
  </w:num>
  <w:num w:numId="38">
    <w:abstractNumId w:val="0"/>
    <w:lvlOverride w:ilvl="0">
      <w:startOverride w:val="1"/>
    </w:lvlOverride>
  </w:num>
  <w:num w:numId="39">
    <w:abstractNumId w:val="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2351C"/>
    <w:rsid w:val="000066F7"/>
    <w:rsid w:val="00017FC5"/>
    <w:rsid w:val="000223D1"/>
    <w:rsid w:val="00030E0E"/>
    <w:rsid w:val="0003503F"/>
    <w:rsid w:val="000408B4"/>
    <w:rsid w:val="000501F8"/>
    <w:rsid w:val="0007786D"/>
    <w:rsid w:val="000842AF"/>
    <w:rsid w:val="000B6420"/>
    <w:rsid w:val="000E105E"/>
    <w:rsid w:val="000E5F7F"/>
    <w:rsid w:val="001021BD"/>
    <w:rsid w:val="00102437"/>
    <w:rsid w:val="001037E9"/>
    <w:rsid w:val="00103D1C"/>
    <w:rsid w:val="00125685"/>
    <w:rsid w:val="00126C34"/>
    <w:rsid w:val="00150C2E"/>
    <w:rsid w:val="00157470"/>
    <w:rsid w:val="001676F8"/>
    <w:rsid w:val="00167A2E"/>
    <w:rsid w:val="00172974"/>
    <w:rsid w:val="0018203D"/>
    <w:rsid w:val="00183432"/>
    <w:rsid w:val="001872BA"/>
    <w:rsid w:val="00194C31"/>
    <w:rsid w:val="00196DF3"/>
    <w:rsid w:val="001B2AB5"/>
    <w:rsid w:val="001C0652"/>
    <w:rsid w:val="001D2CAE"/>
    <w:rsid w:val="001D336A"/>
    <w:rsid w:val="001D6D51"/>
    <w:rsid w:val="001E332F"/>
    <w:rsid w:val="0021575C"/>
    <w:rsid w:val="00230402"/>
    <w:rsid w:val="00251363"/>
    <w:rsid w:val="002579C7"/>
    <w:rsid w:val="002639DD"/>
    <w:rsid w:val="00274D26"/>
    <w:rsid w:val="002804A2"/>
    <w:rsid w:val="002863E8"/>
    <w:rsid w:val="00291D7A"/>
    <w:rsid w:val="00294B89"/>
    <w:rsid w:val="0029783B"/>
    <w:rsid w:val="002A2938"/>
    <w:rsid w:val="002A4476"/>
    <w:rsid w:val="002C4347"/>
    <w:rsid w:val="002D6E20"/>
    <w:rsid w:val="002F0E2C"/>
    <w:rsid w:val="003153A6"/>
    <w:rsid w:val="00316E68"/>
    <w:rsid w:val="00332203"/>
    <w:rsid w:val="00366313"/>
    <w:rsid w:val="00373DCD"/>
    <w:rsid w:val="003A61BA"/>
    <w:rsid w:val="003B0997"/>
    <w:rsid w:val="003B4B2E"/>
    <w:rsid w:val="003B5410"/>
    <w:rsid w:val="003C47CB"/>
    <w:rsid w:val="003D6FA4"/>
    <w:rsid w:val="00412501"/>
    <w:rsid w:val="004241E3"/>
    <w:rsid w:val="00455621"/>
    <w:rsid w:val="0046069E"/>
    <w:rsid w:val="004714C6"/>
    <w:rsid w:val="0048339B"/>
    <w:rsid w:val="00493CCE"/>
    <w:rsid w:val="00497C39"/>
    <w:rsid w:val="004B693F"/>
    <w:rsid w:val="004D20CC"/>
    <w:rsid w:val="004D3B99"/>
    <w:rsid w:val="004F0B77"/>
    <w:rsid w:val="004F7608"/>
    <w:rsid w:val="005032A3"/>
    <w:rsid w:val="005251DF"/>
    <w:rsid w:val="00535957"/>
    <w:rsid w:val="00535FE1"/>
    <w:rsid w:val="00537B66"/>
    <w:rsid w:val="005502EF"/>
    <w:rsid w:val="0056292D"/>
    <w:rsid w:val="005700A8"/>
    <w:rsid w:val="005A35D0"/>
    <w:rsid w:val="005B7FF1"/>
    <w:rsid w:val="005C2107"/>
    <w:rsid w:val="005E1D90"/>
    <w:rsid w:val="006022EC"/>
    <w:rsid w:val="0060779D"/>
    <w:rsid w:val="006133FF"/>
    <w:rsid w:val="006261B4"/>
    <w:rsid w:val="00627F3B"/>
    <w:rsid w:val="00632233"/>
    <w:rsid w:val="00633B02"/>
    <w:rsid w:val="006446FE"/>
    <w:rsid w:val="006520B2"/>
    <w:rsid w:val="006570EB"/>
    <w:rsid w:val="00666EF2"/>
    <w:rsid w:val="006671B4"/>
    <w:rsid w:val="00675A19"/>
    <w:rsid w:val="00680299"/>
    <w:rsid w:val="006C0E9D"/>
    <w:rsid w:val="006C5B0D"/>
    <w:rsid w:val="006F047A"/>
    <w:rsid w:val="006F7EA2"/>
    <w:rsid w:val="0070075B"/>
    <w:rsid w:val="00707CA6"/>
    <w:rsid w:val="007143FB"/>
    <w:rsid w:val="00725DFF"/>
    <w:rsid w:val="00727782"/>
    <w:rsid w:val="00730657"/>
    <w:rsid w:val="007451FC"/>
    <w:rsid w:val="0076262C"/>
    <w:rsid w:val="00777CD3"/>
    <w:rsid w:val="00781960"/>
    <w:rsid w:val="007A2E76"/>
    <w:rsid w:val="007B2D7D"/>
    <w:rsid w:val="007D24F0"/>
    <w:rsid w:val="007E722D"/>
    <w:rsid w:val="007F5FCB"/>
    <w:rsid w:val="0080225E"/>
    <w:rsid w:val="0080736E"/>
    <w:rsid w:val="008153B5"/>
    <w:rsid w:val="00827166"/>
    <w:rsid w:val="008277AF"/>
    <w:rsid w:val="00835D9A"/>
    <w:rsid w:val="00841024"/>
    <w:rsid w:val="00850FA5"/>
    <w:rsid w:val="008A0E14"/>
    <w:rsid w:val="008A3DC7"/>
    <w:rsid w:val="008B1A23"/>
    <w:rsid w:val="008B3173"/>
    <w:rsid w:val="008C0455"/>
    <w:rsid w:val="008C771A"/>
    <w:rsid w:val="008D0A9C"/>
    <w:rsid w:val="008D7DE8"/>
    <w:rsid w:val="009011F7"/>
    <w:rsid w:val="0090486F"/>
    <w:rsid w:val="00914111"/>
    <w:rsid w:val="00923100"/>
    <w:rsid w:val="0093217C"/>
    <w:rsid w:val="00953151"/>
    <w:rsid w:val="00956D94"/>
    <w:rsid w:val="00981F50"/>
    <w:rsid w:val="00994134"/>
    <w:rsid w:val="009A2B93"/>
    <w:rsid w:val="009A522A"/>
    <w:rsid w:val="009D6DD6"/>
    <w:rsid w:val="00A10C2E"/>
    <w:rsid w:val="00A133BE"/>
    <w:rsid w:val="00A230F1"/>
    <w:rsid w:val="00A24C79"/>
    <w:rsid w:val="00A303AF"/>
    <w:rsid w:val="00A4046E"/>
    <w:rsid w:val="00A77105"/>
    <w:rsid w:val="00A80F16"/>
    <w:rsid w:val="00A9361C"/>
    <w:rsid w:val="00AA696D"/>
    <w:rsid w:val="00AC3E1B"/>
    <w:rsid w:val="00AC7CCB"/>
    <w:rsid w:val="00AD564D"/>
    <w:rsid w:val="00AE1A8D"/>
    <w:rsid w:val="00AF1B08"/>
    <w:rsid w:val="00B0372B"/>
    <w:rsid w:val="00B7069F"/>
    <w:rsid w:val="00B75DE2"/>
    <w:rsid w:val="00B93C6D"/>
    <w:rsid w:val="00B96DEC"/>
    <w:rsid w:val="00BC26B0"/>
    <w:rsid w:val="00BD40B9"/>
    <w:rsid w:val="00BE20B1"/>
    <w:rsid w:val="00BE549E"/>
    <w:rsid w:val="00BF01BB"/>
    <w:rsid w:val="00BF0A00"/>
    <w:rsid w:val="00BF2587"/>
    <w:rsid w:val="00BF4B63"/>
    <w:rsid w:val="00C05955"/>
    <w:rsid w:val="00C2351C"/>
    <w:rsid w:val="00C360EE"/>
    <w:rsid w:val="00C4086C"/>
    <w:rsid w:val="00C431A6"/>
    <w:rsid w:val="00C6401B"/>
    <w:rsid w:val="00C7197F"/>
    <w:rsid w:val="00C72511"/>
    <w:rsid w:val="00C7376D"/>
    <w:rsid w:val="00C85EFC"/>
    <w:rsid w:val="00C86D5E"/>
    <w:rsid w:val="00C86E3B"/>
    <w:rsid w:val="00CB320B"/>
    <w:rsid w:val="00CD726D"/>
    <w:rsid w:val="00CF7EDF"/>
    <w:rsid w:val="00D320B2"/>
    <w:rsid w:val="00D35D01"/>
    <w:rsid w:val="00D41985"/>
    <w:rsid w:val="00D435E1"/>
    <w:rsid w:val="00D46D28"/>
    <w:rsid w:val="00D6766D"/>
    <w:rsid w:val="00D70432"/>
    <w:rsid w:val="00D730DB"/>
    <w:rsid w:val="00D9539E"/>
    <w:rsid w:val="00DD67A9"/>
    <w:rsid w:val="00DE64C8"/>
    <w:rsid w:val="00DE6EA2"/>
    <w:rsid w:val="00DF0D9E"/>
    <w:rsid w:val="00DF7FC2"/>
    <w:rsid w:val="00E06A52"/>
    <w:rsid w:val="00E1526F"/>
    <w:rsid w:val="00E33B4B"/>
    <w:rsid w:val="00E349A2"/>
    <w:rsid w:val="00E42254"/>
    <w:rsid w:val="00E5713A"/>
    <w:rsid w:val="00E57F03"/>
    <w:rsid w:val="00E60331"/>
    <w:rsid w:val="00E6231A"/>
    <w:rsid w:val="00E73D14"/>
    <w:rsid w:val="00E74F8E"/>
    <w:rsid w:val="00E766AD"/>
    <w:rsid w:val="00EA044E"/>
    <w:rsid w:val="00EC0653"/>
    <w:rsid w:val="00EE095A"/>
    <w:rsid w:val="00F07E4A"/>
    <w:rsid w:val="00F15EF5"/>
    <w:rsid w:val="00F2660F"/>
    <w:rsid w:val="00F26BCD"/>
    <w:rsid w:val="00F327B0"/>
    <w:rsid w:val="00F4029D"/>
    <w:rsid w:val="00F50662"/>
    <w:rsid w:val="00F51F5F"/>
    <w:rsid w:val="00F648A0"/>
    <w:rsid w:val="00F66820"/>
    <w:rsid w:val="00F80238"/>
    <w:rsid w:val="00F81AE7"/>
    <w:rsid w:val="00FA06BC"/>
    <w:rsid w:val="00FD76C5"/>
    <w:rsid w:val="00FF134F"/>
    <w:rsid w:val="00FF17D9"/>
    <w:rsid w:val="00FF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9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del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qFormat/>
    <w:rsid w:val="00F15EF5"/>
    <w:pPr>
      <w:ind w:left="708"/>
    </w:pPr>
  </w:style>
  <w:style w:type="paragraph" w:styleId="NormaleWeb">
    <w:name w:val="Normal (Web)"/>
    <w:basedOn w:val="Normale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Desktop\PON%20MATTM\Allegato%20DETERMINA%20DEL%20D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44DCB-7084-4BEC-95AC-9FE4C235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DETERMINA DEL DS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“...”</vt:lpstr>
    </vt:vector>
  </TitlesOfParts>
  <Company>Comune di Carpi</Company>
  <LinksUpToDate>false</LinksUpToDate>
  <CharactersWithSpaces>2485</CharactersWithSpaces>
  <SharedDoc>false</SharedDoc>
  <HLinks>
    <vt:vector size="18" baseType="variant">
      <vt:variant>
        <vt:i4>5177468</vt:i4>
      </vt:variant>
      <vt:variant>
        <vt:i4>12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6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“...”</dc:title>
  <dc:creator>ds</dc:creator>
  <cp:lastModifiedBy>m.porrelli</cp:lastModifiedBy>
  <cp:revision>3</cp:revision>
  <cp:lastPrinted>2016-10-12T13:33:00Z</cp:lastPrinted>
  <dcterms:created xsi:type="dcterms:W3CDTF">2020-04-08T19:48:00Z</dcterms:created>
  <dcterms:modified xsi:type="dcterms:W3CDTF">2020-04-08T19:48:00Z</dcterms:modified>
</cp:coreProperties>
</file>